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062"/>
      </w:tblGrid>
      <w:tr w:rsidR="0024792C" w14:paraId="3F169630" w14:textId="77777777" w:rsidTr="0024792C">
        <w:tc>
          <w:tcPr>
            <w:tcW w:w="9062" w:type="dxa"/>
            <w:shd w:val="clear" w:color="auto" w:fill="BFBFBF" w:themeFill="background1" w:themeFillShade="BF"/>
          </w:tcPr>
          <w:p w14:paraId="13159C37" w14:textId="77777777" w:rsidR="0024792C" w:rsidRPr="0024792C" w:rsidRDefault="0024792C" w:rsidP="0024792C">
            <w:pPr>
              <w:pStyle w:val="Titre"/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24792C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Formulaire de demande de prolongation </w:t>
            </w:r>
          </w:p>
        </w:tc>
      </w:tr>
    </w:tbl>
    <w:p w14:paraId="608C8FB8" w14:textId="77777777" w:rsidR="0024792C" w:rsidRDefault="0024792C" w:rsidP="00116D31">
      <w:pPr>
        <w:spacing w:after="0" w:line="240" w:lineRule="auto"/>
        <w:jc w:val="center"/>
        <w:rPr>
          <w:rFonts w:cstheme="minorHAnsi"/>
          <w:b/>
          <w:color w:val="675052" w:themeColor="accent1"/>
          <w:sz w:val="28"/>
          <w:szCs w:val="32"/>
        </w:rPr>
      </w:pPr>
    </w:p>
    <w:p w14:paraId="16E58B31" w14:textId="52DFB769" w:rsidR="00EE2A9C" w:rsidRDefault="00A7078A" w:rsidP="0024792C">
      <w:pPr>
        <w:spacing w:after="0" w:line="240" w:lineRule="auto"/>
        <w:rPr>
          <w:rFonts w:cstheme="minorHAnsi"/>
          <w:i/>
          <w:sz w:val="24"/>
          <w:szCs w:val="32"/>
          <w:u w:val="single"/>
        </w:rPr>
      </w:pPr>
      <w:r w:rsidRPr="00EE2A9C">
        <w:rPr>
          <w:rFonts w:ascii="Calibri Light" w:hAnsi="Calibri Light" w:cs="Calibri Light"/>
          <w:i/>
          <w:noProof/>
          <w:sz w:val="18"/>
          <w:u w:val="single"/>
        </w:rPr>
        <w:drawing>
          <wp:anchor distT="0" distB="0" distL="114300" distR="114300" simplePos="0" relativeHeight="251659264" behindDoc="1" locked="0" layoutInCell="1" allowOverlap="1" wp14:anchorId="668E3B5E" wp14:editId="798870D1">
            <wp:simplePos x="0" y="0"/>
            <wp:positionH relativeFrom="page">
              <wp:posOffset>1424305</wp:posOffset>
            </wp:positionH>
            <wp:positionV relativeFrom="page">
              <wp:posOffset>3511684</wp:posOffset>
            </wp:positionV>
            <wp:extent cx="4680000" cy="4680000"/>
            <wp:effectExtent l="0" t="0" r="635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A9C" w:rsidRPr="00EE2A9C">
        <w:rPr>
          <w:rFonts w:cstheme="minorHAnsi"/>
          <w:i/>
          <w:sz w:val="24"/>
          <w:szCs w:val="32"/>
          <w:u w:val="single"/>
        </w:rPr>
        <w:t>Prérequis</w:t>
      </w:r>
      <w:r w:rsidR="00186D25" w:rsidRPr="00EE2A9C">
        <w:rPr>
          <w:rFonts w:cstheme="minorHAnsi"/>
          <w:i/>
          <w:sz w:val="24"/>
          <w:szCs w:val="32"/>
          <w:u w:val="single"/>
        </w:rPr>
        <w:t xml:space="preserve"> : </w:t>
      </w:r>
    </w:p>
    <w:p w14:paraId="6B8C0897" w14:textId="77777777" w:rsidR="00677CBE" w:rsidRPr="00EE2A9C" w:rsidRDefault="00677CBE" w:rsidP="0024792C">
      <w:pPr>
        <w:spacing w:after="0" w:line="240" w:lineRule="auto"/>
        <w:rPr>
          <w:rFonts w:cstheme="minorHAnsi"/>
          <w:i/>
          <w:sz w:val="24"/>
          <w:szCs w:val="32"/>
          <w:u w:val="single"/>
        </w:rPr>
      </w:pPr>
    </w:p>
    <w:p w14:paraId="0B726F59" w14:textId="230F2405" w:rsidR="00A7078A" w:rsidRPr="00186D25" w:rsidRDefault="0024792C" w:rsidP="0024792C">
      <w:pPr>
        <w:spacing w:after="0" w:line="240" w:lineRule="auto"/>
        <w:rPr>
          <w:rFonts w:cstheme="minorHAnsi"/>
          <w:sz w:val="24"/>
          <w:szCs w:val="32"/>
        </w:rPr>
      </w:pPr>
      <w:r w:rsidRPr="00186D25">
        <w:rPr>
          <w:rFonts w:cstheme="minorHAnsi"/>
          <w:sz w:val="24"/>
          <w:szCs w:val="32"/>
        </w:rPr>
        <w:t>Afin que votre demande soit traitée dans les meilleurs délais, merci de compléter ce document de façon précise.</w:t>
      </w:r>
    </w:p>
    <w:p w14:paraId="40265338" w14:textId="77777777" w:rsidR="0024792C" w:rsidRDefault="0024792C" w:rsidP="0024792C">
      <w:pPr>
        <w:spacing w:after="0" w:line="240" w:lineRule="auto"/>
        <w:rPr>
          <w:rFonts w:cstheme="minorHAnsi"/>
          <w:color w:val="675052" w:themeColor="accent1"/>
          <w:sz w:val="24"/>
          <w:szCs w:val="32"/>
        </w:rPr>
      </w:pPr>
    </w:p>
    <w:p w14:paraId="1953536D" w14:textId="77777777" w:rsidR="0024792C" w:rsidRPr="0024792C" w:rsidRDefault="0024792C" w:rsidP="0024792C">
      <w:pPr>
        <w:spacing w:after="0" w:line="240" w:lineRule="auto"/>
        <w:rPr>
          <w:rFonts w:asciiTheme="majorHAnsi" w:hAnsiTheme="majorHAnsi" w:cstheme="majorHAnsi"/>
          <w:sz w:val="24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2"/>
        <w:gridCol w:w="4850"/>
      </w:tblGrid>
      <w:tr w:rsidR="00116D31" w:rsidRPr="00D34ADC" w14:paraId="1BE3A9B1" w14:textId="77777777" w:rsidTr="00730358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2CB44C6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Identification du projet</w:t>
            </w:r>
          </w:p>
        </w:tc>
      </w:tr>
      <w:tr w:rsidR="00116D31" w:rsidRPr="00D34ADC" w14:paraId="3C2534B1" w14:textId="77777777" w:rsidTr="00730358">
        <w:tc>
          <w:tcPr>
            <w:tcW w:w="4212" w:type="dxa"/>
            <w:vAlign w:val="center"/>
          </w:tcPr>
          <w:p w14:paraId="07F1AD77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Titre du projet</w:t>
            </w:r>
          </w:p>
        </w:tc>
        <w:tc>
          <w:tcPr>
            <w:tcW w:w="4850" w:type="dxa"/>
            <w:vAlign w:val="center"/>
          </w:tcPr>
          <w:p w14:paraId="5D98709E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093350FA" w14:textId="77777777" w:rsidTr="00730358">
        <w:tc>
          <w:tcPr>
            <w:tcW w:w="4212" w:type="dxa"/>
            <w:vAlign w:val="center"/>
          </w:tcPr>
          <w:p w14:paraId="7A63353A" w14:textId="2FC5E061" w:rsidR="00116D31" w:rsidRPr="00D34ADC" w:rsidRDefault="0083486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Coordinateur </w:t>
            </w:r>
            <w:r w:rsidR="00D34ADC">
              <w:rPr>
                <w:rFonts w:asciiTheme="minorHAnsi" w:hAnsiTheme="minorHAnsi" w:cstheme="minorHAnsi"/>
                <w:sz w:val="22"/>
                <w:szCs w:val="22"/>
              </w:rPr>
              <w:t xml:space="preserve">scientifique </w:t>
            </w:r>
            <w:r w:rsidR="00116D31" w:rsidRPr="00D34ADC">
              <w:rPr>
                <w:rFonts w:asciiTheme="minorHAnsi" w:hAnsiTheme="minorHAnsi" w:cstheme="minorHAnsi"/>
                <w:sz w:val="22"/>
                <w:szCs w:val="22"/>
              </w:rPr>
              <w:t>du projet (société/organisme - laboratoire ou entité de rattachement)</w:t>
            </w:r>
          </w:p>
        </w:tc>
        <w:tc>
          <w:tcPr>
            <w:tcW w:w="4850" w:type="dxa"/>
            <w:vAlign w:val="center"/>
          </w:tcPr>
          <w:p w14:paraId="4AFDE47C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546F" w:rsidRPr="00D34ADC" w14:paraId="4192C827" w14:textId="77777777" w:rsidTr="00730358">
        <w:tc>
          <w:tcPr>
            <w:tcW w:w="4212" w:type="dxa"/>
            <w:vAlign w:val="center"/>
          </w:tcPr>
          <w:p w14:paraId="10B637D4" w14:textId="77777777" w:rsidR="00DD546F" w:rsidRPr="00D34ADC" w:rsidRDefault="00DD546F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Référence de l’appel à projets (nom + année)</w:t>
            </w:r>
          </w:p>
        </w:tc>
        <w:tc>
          <w:tcPr>
            <w:tcW w:w="4850" w:type="dxa"/>
            <w:vAlign w:val="center"/>
          </w:tcPr>
          <w:p w14:paraId="39886B8D" w14:textId="77777777" w:rsidR="00DD546F" w:rsidRPr="00D34ADC" w:rsidRDefault="00DD546F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DD546F" w:rsidRPr="00D34ADC" w14:paraId="0647EEE6" w14:textId="77777777" w:rsidTr="00730358">
        <w:tc>
          <w:tcPr>
            <w:tcW w:w="4212" w:type="dxa"/>
            <w:vAlign w:val="center"/>
          </w:tcPr>
          <w:p w14:paraId="58CBB492" w14:textId="77777777" w:rsidR="00DD546F" w:rsidRPr="00D34ADC" w:rsidRDefault="00DD546F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Durée initiale du projet</w:t>
            </w:r>
          </w:p>
        </w:tc>
        <w:tc>
          <w:tcPr>
            <w:tcW w:w="4850" w:type="dxa"/>
            <w:vAlign w:val="center"/>
          </w:tcPr>
          <w:p w14:paraId="19DB1F2E" w14:textId="77777777" w:rsidR="00DD546F" w:rsidRPr="00D34ADC" w:rsidRDefault="00DD546F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776BD2EE" w14:textId="77777777" w:rsidTr="00730358">
        <w:tc>
          <w:tcPr>
            <w:tcW w:w="4212" w:type="dxa"/>
            <w:vAlign w:val="center"/>
          </w:tcPr>
          <w:p w14:paraId="10A4901A" w14:textId="77777777" w:rsidR="00DD546F" w:rsidRPr="00D34ADC" w:rsidRDefault="00116D31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Période </w:t>
            </w:r>
            <w:r w:rsidR="00DD546F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initiale 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 projet</w:t>
            </w:r>
          </w:p>
          <w:p w14:paraId="1438DECF" w14:textId="77777777" w:rsidR="00116D31" w:rsidRPr="00D34ADC" w:rsidRDefault="00116D31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(date</w:t>
            </w:r>
            <w:r w:rsidR="003B14FE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 de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 début </w:t>
            </w: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– date </w:t>
            </w:r>
            <w:r w:rsidR="003B14FE"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 </w:t>
            </w: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fin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4850" w:type="dxa"/>
            <w:vAlign w:val="center"/>
          </w:tcPr>
          <w:p w14:paraId="64C868DD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546F" w:rsidRPr="00D34ADC" w14:paraId="6F967F10" w14:textId="77777777" w:rsidTr="003E2347">
        <w:trPr>
          <w:trHeight w:val="552"/>
        </w:trPr>
        <w:tc>
          <w:tcPr>
            <w:tcW w:w="4212" w:type="dxa"/>
            <w:vAlign w:val="center"/>
          </w:tcPr>
          <w:p w14:paraId="7E87DCD5" w14:textId="77777777" w:rsidR="00DD546F" w:rsidRPr="00D34ADC" w:rsidRDefault="00DD546F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Avez-vous déjà bénéficié d’une prolongation ?</w:t>
            </w:r>
          </w:p>
        </w:tc>
        <w:tc>
          <w:tcPr>
            <w:tcW w:w="4850" w:type="dxa"/>
            <w:vAlign w:val="center"/>
          </w:tcPr>
          <w:p w14:paraId="3D2FD8A1" w14:textId="77777777" w:rsidR="00DD546F" w:rsidRPr="00D34ADC" w:rsidRDefault="00324C42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-133529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46F" w:rsidRPr="00D34ADC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Oui </w:t>
            </w: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145567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46F" w:rsidRPr="00D34ADC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Non</w:t>
            </w:r>
          </w:p>
        </w:tc>
      </w:tr>
      <w:tr w:rsidR="008C12EB" w:rsidRPr="00D34ADC" w14:paraId="695859C9" w14:textId="77777777" w:rsidTr="003E2347">
        <w:trPr>
          <w:trHeight w:val="552"/>
        </w:trPr>
        <w:tc>
          <w:tcPr>
            <w:tcW w:w="4212" w:type="dxa"/>
            <w:vAlign w:val="center"/>
          </w:tcPr>
          <w:p w14:paraId="7B957C33" w14:textId="3E9C8431" w:rsidR="008C12EB" w:rsidRPr="00D34ADC" w:rsidRDefault="002C453A" w:rsidP="002C453A">
            <w:pPr>
              <w:pStyle w:val="En-tte"/>
              <w:tabs>
                <w:tab w:val="clear" w:pos="4536"/>
                <w:tab w:val="clear" w:pos="9072"/>
              </w:tabs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 oui, précisez la durée accordée.</w:t>
            </w:r>
          </w:p>
        </w:tc>
        <w:tc>
          <w:tcPr>
            <w:tcW w:w="4850" w:type="dxa"/>
            <w:vAlign w:val="center"/>
          </w:tcPr>
          <w:p w14:paraId="30CAA63E" w14:textId="77777777" w:rsidR="008C12EB" w:rsidRPr="00D34ADC" w:rsidRDefault="008C12EB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DD546F" w:rsidRPr="00D34ADC" w14:paraId="6B9C0676" w14:textId="77777777" w:rsidTr="003E2347">
        <w:tc>
          <w:tcPr>
            <w:tcW w:w="4212" w:type="dxa"/>
            <w:vAlign w:val="center"/>
          </w:tcPr>
          <w:p w14:paraId="7D7955DF" w14:textId="1090BD8C" w:rsidR="00DD546F" w:rsidRPr="00D34ADC" w:rsidRDefault="00324C42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Décrire succinctement les</w:t>
            </w:r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motifs de cette première demande</w:t>
            </w:r>
            <w:bookmarkStart w:id="0" w:name="_GoBack"/>
            <w:bookmarkEnd w:id="0"/>
            <w:r w:rsidR="008C12EB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32E054C2" w14:textId="77777777" w:rsidR="00DD546F" w:rsidRPr="00D34ADC" w:rsidRDefault="00DD546F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50" w:type="dxa"/>
            <w:vAlign w:val="center"/>
          </w:tcPr>
          <w:p w14:paraId="63205CFB" w14:textId="77777777" w:rsidR="00DD546F" w:rsidRPr="00D34ADC" w:rsidRDefault="00DD546F" w:rsidP="003E2347">
            <w:pPr>
              <w:spacing w:before="24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2968E0F2" w14:textId="77777777" w:rsidTr="00730358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5BB0D1AE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Identification du rédacteur</w:t>
            </w:r>
          </w:p>
        </w:tc>
      </w:tr>
      <w:tr w:rsidR="00116D31" w:rsidRPr="00D34ADC" w14:paraId="13B77883" w14:textId="77777777" w:rsidTr="00730358">
        <w:tc>
          <w:tcPr>
            <w:tcW w:w="4212" w:type="dxa"/>
            <w:vAlign w:val="center"/>
          </w:tcPr>
          <w:p w14:paraId="378A6A7F" w14:textId="77777777" w:rsidR="00116D31" w:rsidRPr="00D34ADC" w:rsidRDefault="00116D31" w:rsidP="00116D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Nom du rédacteur de la demande</w:t>
            </w:r>
          </w:p>
        </w:tc>
        <w:tc>
          <w:tcPr>
            <w:tcW w:w="4850" w:type="dxa"/>
            <w:vAlign w:val="center"/>
          </w:tcPr>
          <w:p w14:paraId="54246805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4870F1BA" w14:textId="77777777" w:rsidTr="00730358">
        <w:tc>
          <w:tcPr>
            <w:tcW w:w="4212" w:type="dxa"/>
            <w:vAlign w:val="center"/>
          </w:tcPr>
          <w:p w14:paraId="0096F443" w14:textId="697E9C50" w:rsidR="00116D31" w:rsidRPr="00834861" w:rsidRDefault="00116D31" w:rsidP="00834861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Fonction au sein du projet </w:t>
            </w:r>
            <w:r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(si différent du </w:t>
            </w:r>
            <w:r w:rsidR="00834861">
              <w:rPr>
                <w:rFonts w:asciiTheme="minorHAnsi" w:hAnsiTheme="minorHAnsi" w:cstheme="minorHAnsi"/>
                <w:i/>
                <w:sz w:val="22"/>
                <w:szCs w:val="22"/>
              </w:rPr>
              <w:t>Coordinateur</w:t>
            </w:r>
            <w:r w:rsidR="00D34ADC"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scientifique </w:t>
            </w:r>
            <w:r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>du projet)</w:t>
            </w:r>
          </w:p>
        </w:tc>
        <w:tc>
          <w:tcPr>
            <w:tcW w:w="4850" w:type="dxa"/>
            <w:vAlign w:val="center"/>
          </w:tcPr>
          <w:p w14:paraId="3A256A6F" w14:textId="77777777" w:rsidR="00116D31" w:rsidRPr="00D34ADC" w:rsidRDefault="00116D31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402A4A08" w14:textId="77777777" w:rsidTr="00730358">
        <w:tc>
          <w:tcPr>
            <w:tcW w:w="4212" w:type="dxa"/>
            <w:vAlign w:val="center"/>
          </w:tcPr>
          <w:p w14:paraId="2FF643DD" w14:textId="77777777" w:rsidR="00116D31" w:rsidRPr="00D34ADC" w:rsidRDefault="00116D31" w:rsidP="007303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Téléphone</w:t>
            </w:r>
          </w:p>
        </w:tc>
        <w:tc>
          <w:tcPr>
            <w:tcW w:w="4850" w:type="dxa"/>
            <w:vAlign w:val="center"/>
          </w:tcPr>
          <w:p w14:paraId="15964037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06D95D66" w14:textId="77777777" w:rsidTr="00730358">
        <w:tc>
          <w:tcPr>
            <w:tcW w:w="4212" w:type="dxa"/>
            <w:vAlign w:val="center"/>
          </w:tcPr>
          <w:p w14:paraId="3166FCC2" w14:textId="77777777" w:rsidR="00116D31" w:rsidRPr="00D34ADC" w:rsidRDefault="00116D31" w:rsidP="007303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Adresse électronique</w:t>
            </w:r>
          </w:p>
        </w:tc>
        <w:tc>
          <w:tcPr>
            <w:tcW w:w="4850" w:type="dxa"/>
            <w:vAlign w:val="center"/>
          </w:tcPr>
          <w:p w14:paraId="56FB6EE0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564963A2" w14:textId="77777777" w:rsidTr="00320B2D">
        <w:trPr>
          <w:trHeight w:val="352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5BE0B33F" w14:textId="77777777" w:rsidR="00116D31" w:rsidRPr="00D34ADC" w:rsidRDefault="00116D31" w:rsidP="00116D31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Argumentaire </w:t>
            </w:r>
          </w:p>
        </w:tc>
      </w:tr>
      <w:tr w:rsidR="00116D31" w:rsidRPr="00D34ADC" w14:paraId="760204B1" w14:textId="77777777" w:rsidTr="00320B2D">
        <w:trPr>
          <w:trHeight w:val="4245"/>
        </w:trPr>
        <w:tc>
          <w:tcPr>
            <w:tcW w:w="4212" w:type="dxa"/>
            <w:vAlign w:val="center"/>
          </w:tcPr>
          <w:p w14:paraId="58801F55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Merci de justifier votre demande de prolongation</w:t>
            </w:r>
          </w:p>
        </w:tc>
        <w:tc>
          <w:tcPr>
            <w:tcW w:w="4850" w:type="dxa"/>
            <w:vAlign w:val="center"/>
          </w:tcPr>
          <w:p w14:paraId="463EE5C8" w14:textId="77777777" w:rsidR="00116D31" w:rsidRPr="00D34ADC" w:rsidRDefault="00116D31" w:rsidP="00320B2D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20B2D" w:rsidRPr="00D34ADC" w14:paraId="416A4811" w14:textId="77777777" w:rsidTr="00320B2D">
        <w:trPr>
          <w:trHeight w:val="557"/>
        </w:trPr>
        <w:tc>
          <w:tcPr>
            <w:tcW w:w="4212" w:type="dxa"/>
            <w:vAlign w:val="center"/>
          </w:tcPr>
          <w:p w14:paraId="467AEEBD" w14:textId="77777777" w:rsidR="00320B2D" w:rsidRPr="00D34ADC" w:rsidRDefault="00320B2D" w:rsidP="00320B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Les difficultés rencontrées nécessitent-elles l'aide de l'</w:t>
            </w:r>
            <w:proofErr w:type="spellStart"/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IReSP</w:t>
            </w:r>
            <w:proofErr w:type="spellEnd"/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 et/ou d'un membre du comité scientifique?</w:t>
            </w:r>
          </w:p>
        </w:tc>
        <w:tc>
          <w:tcPr>
            <w:tcW w:w="4850" w:type="dxa"/>
            <w:vAlign w:val="center"/>
          </w:tcPr>
          <w:p w14:paraId="7525ACFC" w14:textId="77777777" w:rsidR="00320B2D" w:rsidRPr="00D34ADC" w:rsidRDefault="00324C42" w:rsidP="00320B2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40195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0B2D" w:rsidRPr="00D34ADC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320B2D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Oui </w:t>
            </w:r>
            <w:sdt>
              <w:sdtPr>
                <w:rPr>
                  <w:rFonts w:cstheme="minorHAnsi"/>
                  <w:sz w:val="22"/>
                  <w:szCs w:val="22"/>
                </w:rPr>
                <w:id w:val="-798449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0B2D" w:rsidRPr="00D34AD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20B2D" w:rsidRPr="00D34ADC">
              <w:rPr>
                <w:rFonts w:asciiTheme="minorHAnsi" w:hAnsiTheme="minorHAnsi" w:cstheme="minorHAnsi"/>
                <w:sz w:val="22"/>
                <w:szCs w:val="22"/>
              </w:rPr>
              <w:t>Non</w:t>
            </w:r>
          </w:p>
        </w:tc>
      </w:tr>
      <w:tr w:rsidR="00320B2D" w:rsidRPr="00D34ADC" w14:paraId="441F043B" w14:textId="77777777" w:rsidTr="00320B2D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255B8C38" w14:textId="77777777" w:rsidR="00320B2D" w:rsidRPr="00D34ADC" w:rsidRDefault="00320B2D" w:rsidP="00320B2D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Echéances du projet </w:t>
            </w:r>
          </w:p>
        </w:tc>
      </w:tr>
      <w:tr w:rsidR="00320B2D" w:rsidRPr="00D34ADC" w14:paraId="79A2AB1B" w14:textId="77777777" w:rsidTr="00320B2D">
        <w:tc>
          <w:tcPr>
            <w:tcW w:w="4212" w:type="dxa"/>
            <w:shd w:val="clear" w:color="auto" w:fill="FFFFFF" w:themeFill="background1"/>
            <w:vAlign w:val="center"/>
          </w:tcPr>
          <w:p w14:paraId="74F214A3" w14:textId="77777777" w:rsidR="00320B2D" w:rsidRPr="00D34ADC" w:rsidRDefault="00320B2D" w:rsidP="009616C3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Durée de prolongation demandée</w:t>
            </w:r>
          </w:p>
        </w:tc>
        <w:tc>
          <w:tcPr>
            <w:tcW w:w="4850" w:type="dxa"/>
            <w:shd w:val="clear" w:color="auto" w:fill="FFFFFF" w:themeFill="background1"/>
            <w:vAlign w:val="center"/>
          </w:tcPr>
          <w:p w14:paraId="060E9CD1" w14:textId="77777777" w:rsidR="00320B2D" w:rsidRPr="00D34ADC" w:rsidRDefault="00320B2D" w:rsidP="00320B2D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9616C3" w:rsidRPr="00D34ADC" w14:paraId="47D39965" w14:textId="77777777" w:rsidTr="00B87E7E">
        <w:tc>
          <w:tcPr>
            <w:tcW w:w="4212" w:type="dxa"/>
            <w:vAlign w:val="center"/>
          </w:tcPr>
          <w:p w14:paraId="708B18F3" w14:textId="77777777" w:rsidR="009616C3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Période du projet (date de début – nouvelle date de fin)</w:t>
            </w:r>
          </w:p>
        </w:tc>
        <w:tc>
          <w:tcPr>
            <w:tcW w:w="4850" w:type="dxa"/>
            <w:vAlign w:val="center"/>
          </w:tcPr>
          <w:p w14:paraId="23492315" w14:textId="77777777" w:rsidR="009616C3" w:rsidRPr="00D34ADC" w:rsidRDefault="009616C3" w:rsidP="00B87E7E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18EE9A67" w14:textId="77777777" w:rsidTr="00730358">
        <w:tc>
          <w:tcPr>
            <w:tcW w:w="4212" w:type="dxa"/>
            <w:vAlign w:val="center"/>
          </w:tcPr>
          <w:p w14:paraId="1BB09D72" w14:textId="77777777" w:rsidR="00116D31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Décrire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le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  <w:r w:rsidR="00116D31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alendrier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initial 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des grandes étapes </w:t>
            </w: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du projet</w:t>
            </w:r>
          </w:p>
        </w:tc>
        <w:tc>
          <w:tcPr>
            <w:tcW w:w="4850" w:type="dxa"/>
            <w:vAlign w:val="center"/>
          </w:tcPr>
          <w:p w14:paraId="6194EB83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  <w:p w14:paraId="291BFD46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  <w:p w14:paraId="31D0237F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16D31" w:rsidRPr="00D34ADC" w14:paraId="04DBC4D0" w14:textId="77777777" w:rsidTr="00730358">
        <w:tc>
          <w:tcPr>
            <w:tcW w:w="4212" w:type="dxa"/>
            <w:vAlign w:val="center"/>
          </w:tcPr>
          <w:p w14:paraId="14A61E0A" w14:textId="77777777" w:rsidR="00116D31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Décrire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nouveau c</w:t>
            </w:r>
            <w:r w:rsidR="00116D31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alendrier</w:t>
            </w:r>
            <w:r w:rsidR="00116D31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envisagé 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des grandes étapes</w:t>
            </w:r>
            <w:r w:rsidR="005B39B7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du projet</w:t>
            </w:r>
          </w:p>
        </w:tc>
        <w:tc>
          <w:tcPr>
            <w:tcW w:w="4850" w:type="dxa"/>
            <w:vAlign w:val="center"/>
          </w:tcPr>
          <w:p w14:paraId="43DB171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7117C5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E1A23AB" w14:textId="77777777" w:rsidR="00A7078A" w:rsidRPr="00CC7BB9" w:rsidRDefault="00A7078A" w:rsidP="00A7078A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Theme="majorHAnsi" w:hAnsiTheme="majorHAnsi" w:cstheme="majorHAnsi"/>
          <w:sz w:val="16"/>
          <w:szCs w:val="24"/>
          <w:lang w:eastAsia="ja-JP"/>
        </w:rPr>
      </w:pPr>
    </w:p>
    <w:p w14:paraId="4BD75B98" w14:textId="77777777" w:rsidR="00F93F26" w:rsidRDefault="00320B2D">
      <w:r>
        <w:t xml:space="preserve">Fait le : </w:t>
      </w:r>
    </w:p>
    <w:p w14:paraId="1FE1B574" w14:textId="7943D90B" w:rsidR="00320B2D" w:rsidRDefault="00320B2D">
      <w:r>
        <w:t>Signature</w:t>
      </w:r>
      <w:r w:rsidR="00DD546F">
        <w:t>s</w:t>
      </w:r>
      <w:r>
        <w:t xml:space="preserve"> du rédacteur </w:t>
      </w:r>
      <w:r w:rsidRPr="00D34ADC">
        <w:rPr>
          <w:u w:val="single"/>
        </w:rPr>
        <w:t>et</w:t>
      </w:r>
      <w:r>
        <w:t xml:space="preserve"> du </w:t>
      </w:r>
      <w:r w:rsidR="00324C42">
        <w:t>C</w:t>
      </w:r>
      <w:r w:rsidR="00834861">
        <w:t>oordinateur</w:t>
      </w:r>
      <w:r w:rsidR="00D34ADC">
        <w:t xml:space="preserve"> scientifique </w:t>
      </w:r>
      <w:r>
        <w:t xml:space="preserve">du projet </w:t>
      </w:r>
      <w:r w:rsidRPr="00D34ADC">
        <w:rPr>
          <w:i/>
        </w:rPr>
        <w:t>(si différents)</w:t>
      </w:r>
      <w:r>
        <w:t> :</w:t>
      </w:r>
    </w:p>
    <w:p w14:paraId="30FAF7D0" w14:textId="77777777" w:rsidR="002E3F0E" w:rsidRDefault="002E3F0E"/>
    <w:p w14:paraId="04F4F27F" w14:textId="51F84AB6" w:rsidR="00D34ADC" w:rsidRDefault="00D34ADC"/>
    <w:p w14:paraId="4407A683" w14:textId="77777777" w:rsidR="00D34ADC" w:rsidRDefault="00D34ADC"/>
    <w:p w14:paraId="748BC827" w14:textId="77777777" w:rsidR="00D34ADC" w:rsidRDefault="00D34ADC"/>
    <w:p w14:paraId="42CC3D0B" w14:textId="77777777" w:rsidR="002C453A" w:rsidRPr="00D66E72" w:rsidRDefault="002C453A" w:rsidP="002C453A">
      <w:pPr>
        <w:jc w:val="center"/>
        <w:rPr>
          <w:b/>
          <w:color w:val="FF0000"/>
        </w:rPr>
      </w:pPr>
      <w:r w:rsidRPr="00D66E72">
        <w:rPr>
          <w:b/>
          <w:color w:val="FF0000"/>
        </w:rPr>
        <w:t>Ce document est à renvoyer aux adresses suivantes :</w:t>
      </w:r>
    </w:p>
    <w:p w14:paraId="304E96B4" w14:textId="3D57015B" w:rsidR="002C453A" w:rsidRDefault="00324C42" w:rsidP="002C453A">
      <w:pPr>
        <w:jc w:val="center"/>
        <w:rPr>
          <w:rStyle w:val="Lienhypertexte"/>
          <w:b/>
        </w:rPr>
      </w:pPr>
      <w:hyperlink r:id="rId8" w:history="1">
        <w:r w:rsidR="002C453A" w:rsidRPr="00D66E72">
          <w:rPr>
            <w:rStyle w:val="Lienhypertexte"/>
            <w:b/>
          </w:rPr>
          <w:t>suiviprojets.iresp@inserm.fr</w:t>
        </w:r>
      </w:hyperlink>
    </w:p>
    <w:p w14:paraId="4DDBE6B6" w14:textId="3B42DCAE" w:rsidR="002C453A" w:rsidRPr="00D66E72" w:rsidRDefault="002C453A" w:rsidP="002C453A">
      <w:pPr>
        <w:jc w:val="center"/>
        <w:rPr>
          <w:b/>
        </w:rPr>
      </w:pPr>
      <w:r>
        <w:rPr>
          <w:rStyle w:val="Lienhypertexte"/>
          <w:b/>
        </w:rPr>
        <w:lastRenderedPageBreak/>
        <w:t>iresp.daf@inserm.fr</w:t>
      </w:r>
    </w:p>
    <w:p w14:paraId="318A74D5" w14:textId="77777777" w:rsidR="00D34ADC" w:rsidRDefault="00D34ADC"/>
    <w:p w14:paraId="27B0E22D" w14:textId="42BAA706" w:rsidR="002E3F0E" w:rsidRPr="00114C01" w:rsidRDefault="00BB1E2C">
      <w:pPr>
        <w:rPr>
          <w:b/>
          <w:sz w:val="24"/>
          <w:u w:val="single"/>
        </w:rPr>
      </w:pPr>
      <w:r w:rsidRPr="00114C01">
        <w:rPr>
          <w:b/>
          <w:sz w:val="24"/>
          <w:u w:val="single"/>
        </w:rPr>
        <w:t>Partie réservée à l’administration</w:t>
      </w:r>
    </w:p>
    <w:p w14:paraId="0DA66268" w14:textId="77777777" w:rsidR="00BB1E2C" w:rsidRDefault="00BB1E2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3F0E" w:rsidRPr="0024792C" w14:paraId="36D7201F" w14:textId="77777777" w:rsidTr="002E3F0E">
        <w:tc>
          <w:tcPr>
            <w:tcW w:w="9062" w:type="dxa"/>
            <w:shd w:val="clear" w:color="auto" w:fill="E7E6E6" w:themeFill="background2"/>
          </w:tcPr>
          <w:p w14:paraId="47E1A72C" w14:textId="30765613" w:rsidR="002E3F0E" w:rsidRPr="0024792C" w:rsidRDefault="00582AD6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Avis</w:t>
            </w:r>
            <w:r w:rsidR="002E3F0E" w:rsidRPr="0024792C">
              <w:rPr>
                <w:rFonts w:asciiTheme="minorHAnsi" w:hAnsiTheme="minorHAnsi" w:cstheme="minorHAnsi"/>
                <w:b/>
                <w:sz w:val="22"/>
              </w:rPr>
              <w:t xml:space="preserve"> de l’</w:t>
            </w:r>
            <w:proofErr w:type="spellStart"/>
            <w:r w:rsidR="002E3F0E" w:rsidRPr="0024792C">
              <w:rPr>
                <w:rFonts w:asciiTheme="minorHAnsi" w:hAnsiTheme="minorHAnsi" w:cstheme="minorHAnsi"/>
                <w:b/>
                <w:sz w:val="22"/>
              </w:rPr>
              <w:t>IReSP</w:t>
            </w:r>
            <w:proofErr w:type="spellEnd"/>
            <w:r w:rsidR="002E3F0E" w:rsidRPr="0024792C">
              <w:rPr>
                <w:rFonts w:asciiTheme="minorHAnsi" w:hAnsiTheme="minorHAnsi" w:cstheme="minorHAnsi"/>
                <w:b/>
                <w:sz w:val="22"/>
              </w:rPr>
              <w:t> </w:t>
            </w:r>
          </w:p>
        </w:tc>
      </w:tr>
      <w:tr w:rsidR="002E3F0E" w:rsidRPr="0024792C" w14:paraId="2DEC6CB8" w14:textId="77777777" w:rsidTr="002E3F0E">
        <w:tc>
          <w:tcPr>
            <w:tcW w:w="9062" w:type="dxa"/>
          </w:tcPr>
          <w:p w14:paraId="75F816A2" w14:textId="77777777" w:rsidR="00B02041" w:rsidRPr="0024792C" w:rsidRDefault="00324C42">
            <w:pPr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cstheme="minorHAnsi"/>
                  <w:sz w:val="22"/>
                </w:rPr>
                <w:id w:val="-29892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041" w:rsidRPr="0024792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B02041" w:rsidRPr="0024792C">
              <w:rPr>
                <w:rFonts w:asciiTheme="minorHAnsi" w:hAnsiTheme="minorHAnsi" w:cstheme="minorHAnsi"/>
                <w:sz w:val="22"/>
              </w:rPr>
              <w:t xml:space="preserve"> Accord                                                      Durée : </w:t>
            </w:r>
          </w:p>
          <w:p w14:paraId="498928BB" w14:textId="77777777" w:rsidR="00B02041" w:rsidRPr="0024792C" w:rsidRDefault="00324C42">
            <w:pPr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cstheme="minorHAnsi"/>
                  <w:sz w:val="22"/>
                </w:rPr>
                <w:id w:val="101742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3F0E" w:rsidRPr="0024792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B02041" w:rsidRPr="0024792C">
              <w:rPr>
                <w:rFonts w:asciiTheme="minorHAnsi" w:hAnsiTheme="minorHAnsi" w:cstheme="minorHAnsi"/>
                <w:sz w:val="22"/>
              </w:rPr>
              <w:t xml:space="preserve">Refus </w:t>
            </w:r>
          </w:p>
        </w:tc>
      </w:tr>
      <w:tr w:rsidR="002E3F0E" w:rsidRPr="0024792C" w14:paraId="16BC9FDA" w14:textId="77777777" w:rsidTr="002E3F0E">
        <w:tc>
          <w:tcPr>
            <w:tcW w:w="9062" w:type="dxa"/>
          </w:tcPr>
          <w:p w14:paraId="6213A010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>Commentaire :</w:t>
            </w:r>
          </w:p>
          <w:p w14:paraId="25F0821F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</w:tc>
      </w:tr>
      <w:tr w:rsidR="002E3F0E" w:rsidRPr="0024792C" w14:paraId="6B497346" w14:textId="77777777" w:rsidTr="002E3F0E">
        <w:tc>
          <w:tcPr>
            <w:tcW w:w="9062" w:type="dxa"/>
          </w:tcPr>
          <w:p w14:paraId="5D4D37B3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 xml:space="preserve">Fait le : </w:t>
            </w:r>
          </w:p>
          <w:p w14:paraId="765EAF22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</w:p>
          <w:p w14:paraId="297194C7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 xml:space="preserve">Nom du responsable : </w:t>
            </w:r>
          </w:p>
          <w:p w14:paraId="05655FA7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</w:p>
          <w:p w14:paraId="1D13367A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>Signature</w:t>
            </w:r>
            <w:r w:rsidR="00B02041" w:rsidRPr="0024792C">
              <w:rPr>
                <w:rFonts w:ascii="Calibri" w:hAnsi="Calibri" w:cs="Calibri"/>
                <w:sz w:val="22"/>
              </w:rPr>
              <w:t xml:space="preserve"> </w:t>
            </w:r>
            <w:r w:rsidRPr="0024792C">
              <w:rPr>
                <w:rFonts w:ascii="Calibri" w:hAnsi="Calibri" w:cs="Calibri"/>
                <w:sz w:val="22"/>
              </w:rPr>
              <w:t>:</w:t>
            </w:r>
          </w:p>
          <w:p w14:paraId="051DB1A1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  <w:p w14:paraId="5F340FA7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7BD83D10" w14:textId="77777777" w:rsidR="002E3F0E" w:rsidRDefault="002E3F0E"/>
    <w:sectPr w:rsidR="002E3F0E" w:rsidSect="00C51EBE">
      <w:headerReference w:type="default" r:id="rId9"/>
      <w:footerReference w:type="default" r:id="rId10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7510F" w14:textId="77777777" w:rsidR="00EA54B2" w:rsidRDefault="00EA54B2" w:rsidP="00A7078A">
      <w:pPr>
        <w:spacing w:after="0" w:line="240" w:lineRule="auto"/>
      </w:pPr>
      <w:r>
        <w:separator/>
      </w:r>
    </w:p>
  </w:endnote>
  <w:endnote w:type="continuationSeparator" w:id="0">
    <w:p w14:paraId="69A8E28C" w14:textId="77777777" w:rsidR="00EA54B2" w:rsidRDefault="00EA54B2" w:rsidP="00A7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4D021" w14:textId="77777777" w:rsidR="00C51EBE" w:rsidRPr="00C51EBE" w:rsidRDefault="00A7078A" w:rsidP="00C51EBE">
    <w:pPr>
      <w:pStyle w:val="Pieddepage"/>
      <w:tabs>
        <w:tab w:val="clear" w:pos="4536"/>
        <w:tab w:val="clear" w:pos="9072"/>
        <w:tab w:val="center" w:pos="4533"/>
      </w:tabs>
      <w:jc w:val="center"/>
      <w:rPr>
        <w:rFonts w:ascii="Arial" w:eastAsia="Arial Unicode MS" w:hAnsi="Arial" w:cs="Arial"/>
        <w:color w:val="675052"/>
        <w:sz w:val="16"/>
        <w:szCs w:val="18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07D1BE0" wp14:editId="3AA34F7F">
          <wp:simplePos x="0" y="0"/>
          <wp:positionH relativeFrom="page">
            <wp:posOffset>657821</wp:posOffset>
          </wp:positionH>
          <wp:positionV relativeFrom="page">
            <wp:posOffset>10091743</wp:posOffset>
          </wp:positionV>
          <wp:extent cx="974849" cy="27488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OEN_TDL2_pied de page.jpg"/>
                  <pic:cNvPicPr/>
                </pic:nvPicPr>
                <pic:blipFill rotWithShape="1">
                  <a:blip r:embed="rId1"/>
                  <a:srcRect l="8229" r="78761" b="54529"/>
                  <a:stretch/>
                </pic:blipFill>
                <pic:spPr bwMode="auto">
                  <a:xfrm>
                    <a:off x="0" y="0"/>
                    <a:ext cx="974849" cy="2748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51EBE" w:rsidRPr="00C51EBE">
      <w:rPr>
        <w:rFonts w:ascii="Arial" w:eastAsia="Arial Unicode MS" w:hAnsi="Arial" w:cs="Arial"/>
        <w:color w:val="675052"/>
        <w:sz w:val="16"/>
        <w:szCs w:val="18"/>
      </w:rPr>
      <w:t>Biopark</w:t>
    </w:r>
    <w:proofErr w:type="spellEnd"/>
    <w:r w:rsidR="00C51EBE" w:rsidRPr="00C51EBE">
      <w:rPr>
        <w:rFonts w:ascii="Arial" w:eastAsia="Arial Unicode MS" w:hAnsi="Arial" w:cs="Arial"/>
        <w:color w:val="675052"/>
        <w:sz w:val="16"/>
        <w:szCs w:val="18"/>
      </w:rPr>
      <w:t xml:space="preserve"> - 8, rue de la croix Jarry - 75013 Paris</w:t>
    </w:r>
  </w:p>
  <w:p w14:paraId="3B4167F7" w14:textId="77777777" w:rsidR="00C51EBE" w:rsidRPr="00C51EBE" w:rsidRDefault="00C51EBE" w:rsidP="00C51EBE">
    <w:pPr>
      <w:tabs>
        <w:tab w:val="center" w:pos="4533"/>
      </w:tabs>
      <w:spacing w:after="0" w:line="200" w:lineRule="exact"/>
      <w:rPr>
        <w:rFonts w:ascii="Arial" w:eastAsia="Arial Unicode MS" w:hAnsi="Arial" w:cs="Arial"/>
        <w:color w:val="675052"/>
        <w:sz w:val="16"/>
        <w:szCs w:val="18"/>
      </w:rPr>
    </w:pPr>
    <w:r w:rsidRPr="00C51EBE">
      <w:rPr>
        <w:rFonts w:ascii="Arial" w:eastAsia="Arial Unicode MS" w:hAnsi="Arial" w:cs="Arial"/>
        <w:color w:val="675052"/>
        <w:sz w:val="16"/>
        <w:szCs w:val="18"/>
      </w:rPr>
      <w:tab/>
      <w:t>info@iresp.net - www.iresp.net</w:t>
    </w:r>
  </w:p>
  <w:p w14:paraId="573E50CF" w14:textId="77777777" w:rsidR="00A7078A" w:rsidRDefault="00A7078A" w:rsidP="00C51EBE">
    <w:pPr>
      <w:pStyle w:val="Pieddepage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FEBBF" w14:textId="77777777" w:rsidR="00EA54B2" w:rsidRDefault="00EA54B2" w:rsidP="00A7078A">
      <w:pPr>
        <w:spacing w:after="0" w:line="240" w:lineRule="auto"/>
      </w:pPr>
      <w:r>
        <w:separator/>
      </w:r>
    </w:p>
  </w:footnote>
  <w:footnote w:type="continuationSeparator" w:id="0">
    <w:p w14:paraId="53C334AE" w14:textId="77777777" w:rsidR="00EA54B2" w:rsidRDefault="00EA54B2" w:rsidP="00A70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FE122" w14:textId="77777777" w:rsidR="00116D31" w:rsidRDefault="00116D31">
    <w:pPr>
      <w:pStyle w:val="En-tte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1312" behindDoc="1" locked="0" layoutInCell="1" allowOverlap="1" wp14:anchorId="46372CC2" wp14:editId="4DBCD67B">
          <wp:simplePos x="0" y="0"/>
          <wp:positionH relativeFrom="page">
            <wp:posOffset>5575300</wp:posOffset>
          </wp:positionH>
          <wp:positionV relativeFrom="paragraph">
            <wp:posOffset>-398780</wp:posOffset>
          </wp:positionV>
          <wp:extent cx="1986915" cy="711200"/>
          <wp:effectExtent l="0" t="0" r="0" b="0"/>
          <wp:wrapTight wrapText="bothSides">
            <wp:wrapPolygon edited="0">
              <wp:start x="3314" y="1157"/>
              <wp:lineTo x="2485" y="3471"/>
              <wp:lineTo x="1450" y="8100"/>
              <wp:lineTo x="1450" y="15621"/>
              <wp:lineTo x="9526" y="20250"/>
              <wp:lineTo x="15946" y="20829"/>
              <wp:lineTo x="16982" y="20829"/>
              <wp:lineTo x="19260" y="19671"/>
              <wp:lineTo x="19674" y="16200"/>
              <wp:lineTo x="18431" y="11571"/>
              <wp:lineTo x="20088" y="9257"/>
              <wp:lineTo x="19260" y="6364"/>
              <wp:lineTo x="4349" y="1157"/>
              <wp:lineTo x="3314" y="1157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urence.hauffmann\AppData\Local\Microsoft\Windows\INetCache\Content.Word\IReSP_Logotype_Exe_Principal_Couleur_H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72" b="15820"/>
                  <a:stretch/>
                </pic:blipFill>
                <pic:spPr bwMode="auto">
                  <a:xfrm>
                    <a:off x="0" y="0"/>
                    <a:ext cx="1986915" cy="7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D31"/>
    <w:rsid w:val="00005B5E"/>
    <w:rsid w:val="000105B6"/>
    <w:rsid w:val="000241F8"/>
    <w:rsid w:val="000A26CB"/>
    <w:rsid w:val="00114C01"/>
    <w:rsid w:val="00116D31"/>
    <w:rsid w:val="001709BD"/>
    <w:rsid w:val="00186D25"/>
    <w:rsid w:val="001C689C"/>
    <w:rsid w:val="001F6C58"/>
    <w:rsid w:val="0024792C"/>
    <w:rsid w:val="002B7B24"/>
    <w:rsid w:val="002C453A"/>
    <w:rsid w:val="002E389F"/>
    <w:rsid w:val="002E3F0E"/>
    <w:rsid w:val="00320B2D"/>
    <w:rsid w:val="00324C42"/>
    <w:rsid w:val="003703C4"/>
    <w:rsid w:val="003B14FE"/>
    <w:rsid w:val="003C3CCA"/>
    <w:rsid w:val="003E4F0A"/>
    <w:rsid w:val="00480A33"/>
    <w:rsid w:val="00582AD6"/>
    <w:rsid w:val="005B39B7"/>
    <w:rsid w:val="005B5493"/>
    <w:rsid w:val="00634707"/>
    <w:rsid w:val="006431CE"/>
    <w:rsid w:val="00677CBE"/>
    <w:rsid w:val="00834861"/>
    <w:rsid w:val="00835FC5"/>
    <w:rsid w:val="008C12EB"/>
    <w:rsid w:val="00912920"/>
    <w:rsid w:val="009616C3"/>
    <w:rsid w:val="009D4CF0"/>
    <w:rsid w:val="00A14B49"/>
    <w:rsid w:val="00A7078A"/>
    <w:rsid w:val="00AC4B9D"/>
    <w:rsid w:val="00B02041"/>
    <w:rsid w:val="00B21306"/>
    <w:rsid w:val="00B777F2"/>
    <w:rsid w:val="00BB1E2C"/>
    <w:rsid w:val="00BB4F09"/>
    <w:rsid w:val="00BC0B30"/>
    <w:rsid w:val="00BE7909"/>
    <w:rsid w:val="00C30868"/>
    <w:rsid w:val="00C51EBE"/>
    <w:rsid w:val="00CD2A70"/>
    <w:rsid w:val="00D34ADC"/>
    <w:rsid w:val="00DD546F"/>
    <w:rsid w:val="00E01B1F"/>
    <w:rsid w:val="00EA54B2"/>
    <w:rsid w:val="00EE2A9C"/>
    <w:rsid w:val="00FE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82EC314"/>
  <w15:chartTrackingRefBased/>
  <w15:docId w15:val="{128DFDA1-499F-4C33-A884-E99BDF4A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78A"/>
    <w:pPr>
      <w:spacing w:after="120" w:line="264" w:lineRule="auto"/>
    </w:pPr>
    <w:rPr>
      <w:rFonts w:eastAsiaTheme="minorEastAsia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0A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7D00" w:themeColor="accent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D00" w:themeColor="accent2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0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E00" w:themeColor="accent2" w:themeShade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790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80A33"/>
    <w:rPr>
      <w:rFonts w:asciiTheme="majorHAnsi" w:eastAsiaTheme="majorEastAsia" w:hAnsiTheme="majorHAnsi" w:cstheme="majorBidi"/>
      <w:color w:val="EF7D00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0A33"/>
    <w:rPr>
      <w:rFonts w:asciiTheme="majorHAnsi" w:eastAsiaTheme="majorEastAsia" w:hAnsiTheme="majorHAnsi" w:cstheme="majorBidi"/>
      <w:color w:val="B35D00" w:themeColor="accent2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nhideWhenUsed/>
    <w:rsid w:val="00A7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078A"/>
    <w:rPr>
      <w:rFonts w:eastAsiaTheme="minorEastAsia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07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078A"/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7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675052" w:themeColor="tex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078A"/>
    <w:rPr>
      <w:rFonts w:asciiTheme="majorHAnsi" w:eastAsiaTheme="majorEastAsia" w:hAnsiTheme="majorHAnsi" w:cstheme="majorBidi"/>
      <w:color w:val="675052" w:themeColor="text2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78A"/>
    <w:rPr>
      <w:rFonts w:eastAsiaTheme="minorEastAsia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80A33"/>
    <w:rPr>
      <w:rFonts w:asciiTheme="majorHAnsi" w:eastAsiaTheme="majorEastAsia" w:hAnsiTheme="majorHAnsi" w:cstheme="majorBidi"/>
      <w:color w:val="773E00" w:themeColor="accent2" w:themeShade="80"/>
      <w:sz w:val="24"/>
      <w:szCs w:val="24"/>
      <w:lang w:eastAsia="fr-FR"/>
    </w:rPr>
  </w:style>
  <w:style w:type="character" w:styleId="Emphaseple">
    <w:name w:val="Subtle Emphasis"/>
    <w:basedOn w:val="Policepardfaut"/>
    <w:uiPriority w:val="19"/>
    <w:qFormat/>
    <w:rsid w:val="00480A33"/>
    <w:rPr>
      <w:i/>
      <w:iCs/>
      <w:color w:val="675052" w:themeColor="text2"/>
    </w:rPr>
  </w:style>
  <w:style w:type="character" w:styleId="Accentuation">
    <w:name w:val="Emphasis"/>
    <w:basedOn w:val="Policepardfaut"/>
    <w:uiPriority w:val="20"/>
    <w:qFormat/>
    <w:rsid w:val="00480A33"/>
    <w:rPr>
      <w:i/>
      <w:iCs/>
      <w:color w:val="675052" w:themeColor="accent1"/>
    </w:rPr>
  </w:style>
  <w:style w:type="character" w:styleId="lev">
    <w:name w:val="Strong"/>
    <w:basedOn w:val="Policepardfaut"/>
    <w:uiPriority w:val="22"/>
    <w:qFormat/>
    <w:rsid w:val="00480A33"/>
    <w:rPr>
      <w:b/>
      <w:bCs/>
      <w:color w:val="675052" w:themeColor="accent1"/>
    </w:rPr>
  </w:style>
  <w:style w:type="character" w:styleId="Titredulivre">
    <w:name w:val="Book Title"/>
    <w:basedOn w:val="Policepardfaut"/>
    <w:uiPriority w:val="33"/>
    <w:qFormat/>
    <w:rsid w:val="00480A33"/>
    <w:rPr>
      <w:b/>
      <w:bCs/>
      <w:i/>
      <w:iCs/>
      <w:color w:val="675052" w:themeColor="accent1"/>
      <w:spacing w:val="5"/>
    </w:rPr>
  </w:style>
  <w:style w:type="table" w:styleId="Grilledutableau">
    <w:name w:val="Table Grid"/>
    <w:basedOn w:val="TableauNormal"/>
    <w:rsid w:val="00116D31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24792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17"/>
      <w:szCs w:val="17"/>
    </w:rPr>
  </w:style>
  <w:style w:type="character" w:customStyle="1" w:styleId="CorpsdetexteCar">
    <w:name w:val="Corps de texte Car"/>
    <w:basedOn w:val="Policepardfaut"/>
    <w:link w:val="Corpsdetexte"/>
    <w:uiPriority w:val="1"/>
    <w:rsid w:val="0024792C"/>
    <w:rPr>
      <w:rFonts w:ascii="Calibri" w:eastAsiaTheme="minorEastAsia" w:hAnsi="Calibri" w:cs="Calibri"/>
      <w:sz w:val="17"/>
      <w:szCs w:val="17"/>
      <w:lang w:eastAsia="fr-FR"/>
    </w:rPr>
  </w:style>
  <w:style w:type="character" w:styleId="Lienhypertexte">
    <w:name w:val="Hyperlink"/>
    <w:basedOn w:val="Policepardfaut"/>
    <w:uiPriority w:val="99"/>
    <w:unhideWhenUsed/>
    <w:rsid w:val="0024792C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4792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792C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4792C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79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792C"/>
    <w:rPr>
      <w:rFonts w:eastAsiaTheme="minorEastAsia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7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92C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iviprojets.iresp@inserm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rotsen\Documents\Mod&#232;les%20Office%20personnalis&#233;s\IReSP%20-%20Document%20mod&#232;le.dotx" TargetMode="External"/></Relationships>
</file>

<file path=word/theme/theme1.xml><?xml version="1.0" encoding="utf-8"?>
<a:theme xmlns:a="http://schemas.openxmlformats.org/drawingml/2006/main" name="Thème Office">
  <a:themeElements>
    <a:clrScheme name="IReSP">
      <a:dk1>
        <a:sysClr val="windowText" lastClr="000000"/>
      </a:dk1>
      <a:lt1>
        <a:sysClr val="window" lastClr="FFFFFF"/>
      </a:lt1>
      <a:dk2>
        <a:srgbClr val="675052"/>
      </a:dk2>
      <a:lt2>
        <a:srgbClr val="E7E6E6"/>
      </a:lt2>
      <a:accent1>
        <a:srgbClr val="675052"/>
      </a:accent1>
      <a:accent2>
        <a:srgbClr val="EF7D00"/>
      </a:accent2>
      <a:accent3>
        <a:srgbClr val="B70E0C"/>
      </a:accent3>
      <a:accent4>
        <a:srgbClr val="88B327"/>
      </a:accent4>
      <a:accent5>
        <a:srgbClr val="239A9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9CF61F6-A34D-4B2B-BEEE-7E52471F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IReSP - Document modèle</Template>
  <TotalTime>74</TotalTime>
  <Pages>3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Rébecca ROTSEN</dc:creator>
  <cp:keywords/>
  <dc:description/>
  <cp:lastModifiedBy>Rébecca ROTSEN</cp:lastModifiedBy>
  <cp:revision>26</cp:revision>
  <dcterms:created xsi:type="dcterms:W3CDTF">2020-10-28T15:53:00Z</dcterms:created>
  <dcterms:modified xsi:type="dcterms:W3CDTF">2021-03-12T14:45:00Z</dcterms:modified>
</cp:coreProperties>
</file>